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57F88" w14:textId="77777777" w:rsidR="003866CF" w:rsidRPr="005F3BA9" w:rsidRDefault="003866CF" w:rsidP="003866CF">
      <w:pPr>
        <w:rPr>
          <w:rFonts w:asciiTheme="minorHAnsi" w:hAnsiTheme="minorHAnsi" w:cstheme="minorHAnsi"/>
        </w:rPr>
      </w:pPr>
    </w:p>
    <w:p w14:paraId="23AA709B" w14:textId="5FA9F9F9" w:rsidR="003866CF" w:rsidRPr="005F3BA9" w:rsidRDefault="00971379" w:rsidP="003866CF">
      <w:pPr>
        <w:ind w:left="-426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B1FB4D5" wp14:editId="01D190BB">
            <wp:extent cx="2849880" cy="1363980"/>
            <wp:effectExtent l="0" t="0" r="762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EA8DF" w14:textId="77777777" w:rsidR="003866CF" w:rsidRPr="005F3BA9" w:rsidRDefault="003866CF" w:rsidP="003866CF">
      <w:pPr>
        <w:rPr>
          <w:rFonts w:asciiTheme="minorHAnsi" w:hAnsiTheme="minorHAnsi" w:cstheme="minorHAnsi"/>
        </w:rPr>
      </w:pPr>
    </w:p>
    <w:p w14:paraId="3391668D" w14:textId="77777777" w:rsidR="003866CF" w:rsidRPr="005F3BA9" w:rsidRDefault="003866CF" w:rsidP="003866CF">
      <w:pPr>
        <w:rPr>
          <w:rFonts w:asciiTheme="minorHAnsi" w:hAnsiTheme="minorHAnsi" w:cstheme="minorHAnsi"/>
          <w:sz w:val="20"/>
          <w:szCs w:val="20"/>
        </w:rPr>
      </w:pPr>
    </w:p>
    <w:p w14:paraId="6C180C82" w14:textId="77777777" w:rsidR="0066643C" w:rsidRPr="005F3BA9" w:rsidRDefault="0066643C" w:rsidP="003866CF">
      <w:pPr>
        <w:rPr>
          <w:rFonts w:asciiTheme="minorHAnsi" w:hAnsiTheme="minorHAnsi" w:cstheme="minorHAnsi"/>
          <w:sz w:val="20"/>
          <w:szCs w:val="20"/>
        </w:rPr>
      </w:pPr>
    </w:p>
    <w:p w14:paraId="71A4B688" w14:textId="77777777" w:rsidR="0066643C" w:rsidRPr="005F3BA9" w:rsidRDefault="0066643C" w:rsidP="003866CF">
      <w:pPr>
        <w:rPr>
          <w:rFonts w:asciiTheme="minorHAnsi" w:hAnsiTheme="minorHAnsi" w:cstheme="minorHAnsi"/>
          <w:sz w:val="20"/>
          <w:szCs w:val="20"/>
        </w:rPr>
      </w:pPr>
    </w:p>
    <w:p w14:paraId="56FB8168" w14:textId="77777777" w:rsidR="003866CF" w:rsidRPr="00753AF6" w:rsidRDefault="003866CF" w:rsidP="003866CF">
      <w:pPr>
        <w:rPr>
          <w:rFonts w:asciiTheme="minorHAnsi" w:hAnsiTheme="minorHAnsi" w:cstheme="minorHAnsi"/>
          <w:sz w:val="24"/>
          <w:szCs w:val="24"/>
        </w:rPr>
      </w:pPr>
      <w:r w:rsidRPr="00753AF6">
        <w:rPr>
          <w:rFonts w:asciiTheme="minorHAnsi" w:hAnsiTheme="minorHAnsi" w:cstheme="minorHAnsi"/>
          <w:sz w:val="24"/>
          <w:szCs w:val="24"/>
        </w:rPr>
        <w:t>Persbericht</w:t>
      </w:r>
    </w:p>
    <w:p w14:paraId="09A05252" w14:textId="09CC6F0E" w:rsidR="0024634A" w:rsidRDefault="00753AF6" w:rsidP="003866CF">
      <w:pPr>
        <w:rPr>
          <w:rFonts w:asciiTheme="minorHAnsi" w:hAnsiTheme="minorHAnsi" w:cstheme="minorHAnsi"/>
        </w:rPr>
      </w:pPr>
      <w:r w:rsidRPr="00753AF6">
        <w:rPr>
          <w:rFonts w:asciiTheme="minorHAnsi" w:hAnsiTheme="minorHAnsi" w:cstheme="minorHAnsi"/>
          <w:b/>
        </w:rPr>
        <w:t>[</w:t>
      </w:r>
      <w:r>
        <w:rPr>
          <w:rFonts w:asciiTheme="minorHAnsi" w:hAnsiTheme="minorHAnsi" w:cstheme="minorHAnsi"/>
          <w:b/>
        </w:rPr>
        <w:t>p</w:t>
      </w:r>
      <w:r w:rsidRPr="00753AF6">
        <w:rPr>
          <w:rFonts w:asciiTheme="minorHAnsi" w:hAnsiTheme="minorHAnsi" w:cstheme="minorHAnsi"/>
          <w:b/>
        </w:rPr>
        <w:t>laats, datum]</w:t>
      </w:r>
      <w:r>
        <w:rPr>
          <w:rFonts w:asciiTheme="minorHAnsi" w:hAnsiTheme="minorHAnsi" w:cstheme="minorHAnsi"/>
        </w:rPr>
        <w:t xml:space="preserve"> 201</w:t>
      </w:r>
      <w:r w:rsidR="005D22B9">
        <w:rPr>
          <w:rFonts w:asciiTheme="minorHAnsi" w:hAnsiTheme="minorHAnsi" w:cstheme="minorHAnsi"/>
        </w:rPr>
        <w:t>9</w:t>
      </w:r>
    </w:p>
    <w:p w14:paraId="26AD9A7B" w14:textId="6D0C2863" w:rsidR="00753AF6" w:rsidRDefault="00753AF6" w:rsidP="003866CF">
      <w:pPr>
        <w:rPr>
          <w:rFonts w:asciiTheme="minorHAnsi" w:hAnsiTheme="minorHAnsi" w:cstheme="minorHAnsi"/>
        </w:rPr>
      </w:pPr>
    </w:p>
    <w:p w14:paraId="067657A7" w14:textId="77777777" w:rsidR="00753AF6" w:rsidRPr="005F3BA9" w:rsidRDefault="00753AF6" w:rsidP="003866CF">
      <w:pPr>
        <w:rPr>
          <w:rFonts w:asciiTheme="minorHAnsi" w:hAnsiTheme="minorHAnsi" w:cstheme="minorHAnsi"/>
        </w:rPr>
      </w:pPr>
    </w:p>
    <w:p w14:paraId="6682B79A" w14:textId="1FD1A2D8" w:rsidR="003866CF" w:rsidRPr="001E04DE" w:rsidRDefault="009C3604" w:rsidP="003866CF">
      <w:pPr>
        <w:rPr>
          <w:rFonts w:asciiTheme="minorHAnsi" w:hAnsiTheme="minorHAnsi" w:cstheme="minorHAnsi"/>
          <w:b/>
          <w:sz w:val="24"/>
          <w:szCs w:val="24"/>
        </w:rPr>
      </w:pPr>
      <w:r w:rsidRPr="001E04DE">
        <w:rPr>
          <w:rFonts w:asciiTheme="minorHAnsi" w:hAnsiTheme="minorHAnsi" w:cstheme="minorHAnsi"/>
          <w:b/>
          <w:sz w:val="24"/>
          <w:szCs w:val="24"/>
        </w:rPr>
        <w:t>Opbrengst</w:t>
      </w:r>
      <w:r w:rsidR="0066643C" w:rsidRPr="001E04D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262F5" w:rsidRPr="001E04DE">
        <w:rPr>
          <w:rFonts w:asciiTheme="minorHAnsi" w:hAnsiTheme="minorHAnsi" w:cstheme="minorHAnsi"/>
          <w:b/>
          <w:sz w:val="24"/>
          <w:szCs w:val="24"/>
        </w:rPr>
        <w:t xml:space="preserve">collecte </w:t>
      </w:r>
      <w:r w:rsidR="001E04DE" w:rsidRPr="001E04DE">
        <w:rPr>
          <w:rFonts w:asciiTheme="minorHAnsi" w:hAnsiTheme="minorHAnsi" w:cstheme="minorHAnsi"/>
          <w:b/>
          <w:sz w:val="24"/>
          <w:szCs w:val="24"/>
        </w:rPr>
        <w:t xml:space="preserve">Nederlandse Stichting voor het </w:t>
      </w:r>
      <w:r w:rsidR="00230C1E" w:rsidRPr="001E04DE">
        <w:rPr>
          <w:rFonts w:asciiTheme="minorHAnsi" w:hAnsiTheme="minorHAnsi" w:cstheme="minorHAnsi"/>
          <w:b/>
          <w:sz w:val="24"/>
          <w:szCs w:val="24"/>
        </w:rPr>
        <w:t xml:space="preserve">Gehandicapte Kind </w:t>
      </w:r>
    </w:p>
    <w:p w14:paraId="3FCA8868" w14:textId="77777777" w:rsidR="009C3604" w:rsidRPr="005F3BA9" w:rsidRDefault="009C3604" w:rsidP="003866CF">
      <w:pPr>
        <w:rPr>
          <w:rFonts w:asciiTheme="minorHAnsi" w:hAnsiTheme="minorHAnsi" w:cstheme="minorHAnsi"/>
        </w:rPr>
      </w:pPr>
    </w:p>
    <w:p w14:paraId="57DFC21D" w14:textId="7BF969D3" w:rsidR="0024634A" w:rsidRPr="001E04DE" w:rsidRDefault="008F1EAC" w:rsidP="003866CF">
      <w:r w:rsidRPr="001E04DE">
        <w:t xml:space="preserve">Van </w:t>
      </w:r>
      <w:r w:rsidR="00405A5E" w:rsidRPr="001E04DE">
        <w:t>1</w:t>
      </w:r>
      <w:r w:rsidR="005D22B9" w:rsidRPr="001E04DE">
        <w:t>1</w:t>
      </w:r>
      <w:r w:rsidR="00292BB0" w:rsidRPr="001E04DE">
        <w:t xml:space="preserve"> t/m 1</w:t>
      </w:r>
      <w:r w:rsidR="005D22B9" w:rsidRPr="001E04DE">
        <w:t>6</w:t>
      </w:r>
      <w:r w:rsidR="00292BB0" w:rsidRPr="001E04DE">
        <w:t xml:space="preserve"> </w:t>
      </w:r>
      <w:r w:rsidR="003866CF" w:rsidRPr="001E04DE">
        <w:t>november</w:t>
      </w:r>
      <w:r w:rsidR="00292BB0" w:rsidRPr="001E04DE">
        <w:t xml:space="preserve"> 201</w:t>
      </w:r>
      <w:r w:rsidR="005D22B9" w:rsidRPr="001E04DE">
        <w:t>9</w:t>
      </w:r>
      <w:r w:rsidR="003866CF" w:rsidRPr="001E04DE">
        <w:t xml:space="preserve"> </w:t>
      </w:r>
      <w:r w:rsidR="007D1131" w:rsidRPr="001E04DE">
        <w:t>hebben vrijwilligers in</w:t>
      </w:r>
      <w:r w:rsidR="00D16CEF" w:rsidRPr="001E04DE">
        <w:t xml:space="preserve"> </w:t>
      </w:r>
      <w:r w:rsidR="00F45216" w:rsidRPr="001E04DE">
        <w:rPr>
          <w:b/>
        </w:rPr>
        <w:t>[</w:t>
      </w:r>
      <w:r w:rsidR="00D16CEF" w:rsidRPr="001E04DE">
        <w:rPr>
          <w:b/>
        </w:rPr>
        <w:t>plaats</w:t>
      </w:r>
      <w:r w:rsidR="00F45216" w:rsidRPr="001E04DE">
        <w:rPr>
          <w:b/>
        </w:rPr>
        <w:t>]</w:t>
      </w:r>
      <w:r w:rsidR="003866CF" w:rsidRPr="001E04DE">
        <w:rPr>
          <w:b/>
        </w:rPr>
        <w:t xml:space="preserve"> </w:t>
      </w:r>
      <w:r w:rsidR="003866CF" w:rsidRPr="001E04DE">
        <w:t xml:space="preserve">gecollecteerd voor </w:t>
      </w:r>
      <w:r w:rsidR="001E04DE">
        <w:t>de</w:t>
      </w:r>
      <w:r w:rsidR="001E04DE" w:rsidRPr="001E04DE">
        <w:t xml:space="preserve"> Nederlandse Stichting voor het Gehandicapte Kind</w:t>
      </w:r>
      <w:r w:rsidR="003866CF" w:rsidRPr="001E04DE">
        <w:t xml:space="preserve">. </w:t>
      </w:r>
      <w:r w:rsidR="00F45216" w:rsidRPr="001E04DE">
        <w:rPr>
          <w:b/>
        </w:rPr>
        <w:t>[</w:t>
      </w:r>
      <w:r w:rsidR="009C3604" w:rsidRPr="001E04DE">
        <w:rPr>
          <w:b/>
        </w:rPr>
        <w:t>aantal</w:t>
      </w:r>
      <w:r w:rsidR="00F45216" w:rsidRPr="001E04DE">
        <w:rPr>
          <w:b/>
        </w:rPr>
        <w:t>]</w:t>
      </w:r>
      <w:r w:rsidR="003866CF" w:rsidRPr="001E04DE">
        <w:t xml:space="preserve"> </w:t>
      </w:r>
      <w:r w:rsidR="00F45216" w:rsidRPr="001E04DE">
        <w:t>c</w:t>
      </w:r>
      <w:r w:rsidR="003866CF" w:rsidRPr="001E04DE">
        <w:t>ollectanten zijn langs de deuren gegaan en hebben</w:t>
      </w:r>
      <w:r w:rsidR="00292BB0" w:rsidRPr="001E04DE">
        <w:t xml:space="preserve"> €</w:t>
      </w:r>
      <w:r w:rsidR="004864F9" w:rsidRPr="001E04DE">
        <w:t xml:space="preserve"> </w:t>
      </w:r>
      <w:r w:rsidR="00F45216" w:rsidRPr="001E04DE">
        <w:rPr>
          <w:b/>
        </w:rPr>
        <w:t>[</w:t>
      </w:r>
      <w:r w:rsidR="009C3604" w:rsidRPr="001E04DE">
        <w:rPr>
          <w:b/>
        </w:rPr>
        <w:t>bedrag</w:t>
      </w:r>
      <w:r w:rsidR="00F45216" w:rsidRPr="001E04DE">
        <w:rPr>
          <w:b/>
        </w:rPr>
        <w:t>]</w:t>
      </w:r>
      <w:r w:rsidR="003866CF" w:rsidRPr="001E04DE">
        <w:t xml:space="preserve"> opgehaald.</w:t>
      </w:r>
      <w:r w:rsidR="0024634A" w:rsidRPr="001E04DE">
        <w:t xml:space="preserve"> </w:t>
      </w:r>
      <w:r w:rsidR="00C32FED" w:rsidRPr="001E04DE">
        <w:t>Het Gehandicapte Kind</w:t>
      </w:r>
      <w:r w:rsidR="00F45216" w:rsidRPr="001E04DE">
        <w:t xml:space="preserve"> </w:t>
      </w:r>
      <w:r w:rsidR="001E04DE">
        <w:t xml:space="preserve">(voorheen NSGK) </w:t>
      </w:r>
      <w:r w:rsidR="00F45216" w:rsidRPr="001E04DE">
        <w:t>bedankt a</w:t>
      </w:r>
      <w:r w:rsidR="0024634A" w:rsidRPr="001E04DE">
        <w:t>lle collectanten en alle gevers hartelijk</w:t>
      </w:r>
      <w:r w:rsidR="009C3604" w:rsidRPr="001E04DE">
        <w:t xml:space="preserve"> voor hun </w:t>
      </w:r>
      <w:r w:rsidR="00F45216" w:rsidRPr="001E04DE">
        <w:t>geweldige bijdrage</w:t>
      </w:r>
      <w:r w:rsidR="0024634A" w:rsidRPr="001E04DE">
        <w:t xml:space="preserve">! </w:t>
      </w:r>
    </w:p>
    <w:p w14:paraId="3E26C58D" w14:textId="77777777" w:rsidR="003866CF" w:rsidRPr="001E04DE" w:rsidRDefault="003866CF" w:rsidP="003866CF">
      <w:r w:rsidRPr="001E04DE">
        <w:t xml:space="preserve"> </w:t>
      </w:r>
    </w:p>
    <w:p w14:paraId="0F2F2CAD" w14:textId="77777777" w:rsidR="001E04DE" w:rsidRPr="001E04DE" w:rsidRDefault="001E04DE" w:rsidP="007D1131">
      <w:pPr>
        <w:pStyle w:val="Plattetekst"/>
        <w:rPr>
          <w:rFonts w:ascii="Arial" w:hAnsi="Arial" w:cs="Arial"/>
          <w:b/>
          <w:sz w:val="21"/>
          <w:szCs w:val="21"/>
        </w:rPr>
      </w:pPr>
      <w:r w:rsidRPr="001E04DE">
        <w:rPr>
          <w:rFonts w:ascii="Arial" w:hAnsi="Arial" w:cs="Arial"/>
          <w:b/>
          <w:sz w:val="21"/>
          <w:szCs w:val="21"/>
        </w:rPr>
        <w:t>Samen opgroeien</w:t>
      </w:r>
    </w:p>
    <w:p w14:paraId="639723C2" w14:textId="05CEBF34" w:rsidR="001E04DE" w:rsidRDefault="003866CF" w:rsidP="007D1131">
      <w:pPr>
        <w:pStyle w:val="Plattetekst"/>
        <w:rPr>
          <w:rFonts w:ascii="Arial" w:hAnsi="Arial" w:cs="Arial"/>
          <w:sz w:val="21"/>
          <w:szCs w:val="21"/>
        </w:rPr>
      </w:pPr>
      <w:r w:rsidRPr="001E04DE">
        <w:rPr>
          <w:rFonts w:ascii="Arial" w:hAnsi="Arial" w:cs="Arial"/>
          <w:sz w:val="21"/>
          <w:szCs w:val="21"/>
        </w:rPr>
        <w:t>Met dit geld</w:t>
      </w:r>
      <w:r w:rsidR="0024634A" w:rsidRPr="001E04DE">
        <w:rPr>
          <w:rFonts w:ascii="Arial" w:hAnsi="Arial" w:cs="Arial"/>
          <w:sz w:val="21"/>
          <w:szCs w:val="21"/>
        </w:rPr>
        <w:t xml:space="preserve"> </w:t>
      </w:r>
      <w:r w:rsidR="005F3BA9" w:rsidRPr="001E04DE">
        <w:rPr>
          <w:rFonts w:ascii="Arial" w:hAnsi="Arial" w:cs="Arial"/>
          <w:sz w:val="21"/>
          <w:szCs w:val="21"/>
        </w:rPr>
        <w:t xml:space="preserve">steunt </w:t>
      </w:r>
      <w:r w:rsidR="00C32FED" w:rsidRPr="001E04DE">
        <w:rPr>
          <w:rFonts w:ascii="Arial" w:hAnsi="Arial" w:cs="Arial"/>
          <w:sz w:val="21"/>
          <w:szCs w:val="21"/>
        </w:rPr>
        <w:t>het Gehandicapte Kind</w:t>
      </w:r>
      <w:r w:rsidR="005F3BA9" w:rsidRPr="001E04DE">
        <w:rPr>
          <w:rFonts w:ascii="Arial" w:hAnsi="Arial" w:cs="Arial"/>
          <w:sz w:val="21"/>
          <w:szCs w:val="21"/>
        </w:rPr>
        <w:t xml:space="preserve"> projecten op het gebied van spelen, </w:t>
      </w:r>
      <w:r w:rsidR="00E22CCD" w:rsidRPr="001E04DE">
        <w:rPr>
          <w:rFonts w:ascii="Arial" w:hAnsi="Arial" w:cs="Arial"/>
          <w:sz w:val="21"/>
          <w:szCs w:val="21"/>
        </w:rPr>
        <w:t>sporten</w:t>
      </w:r>
      <w:r w:rsidR="001E04DE">
        <w:rPr>
          <w:rFonts w:ascii="Arial" w:hAnsi="Arial" w:cs="Arial"/>
          <w:sz w:val="21"/>
          <w:szCs w:val="21"/>
        </w:rPr>
        <w:t xml:space="preserve"> en </w:t>
      </w:r>
      <w:r w:rsidR="005F3BA9" w:rsidRPr="001E04DE">
        <w:rPr>
          <w:rFonts w:ascii="Arial" w:hAnsi="Arial" w:cs="Arial"/>
          <w:sz w:val="21"/>
          <w:szCs w:val="21"/>
        </w:rPr>
        <w:t xml:space="preserve">leren. Met als doel dat </w:t>
      </w:r>
      <w:r w:rsidR="001E04DE">
        <w:rPr>
          <w:rFonts w:ascii="Arial" w:hAnsi="Arial" w:cs="Arial"/>
          <w:sz w:val="21"/>
          <w:szCs w:val="21"/>
        </w:rPr>
        <w:t xml:space="preserve">gehandicapte </w:t>
      </w:r>
      <w:r w:rsidR="005F3BA9" w:rsidRPr="001E04DE">
        <w:rPr>
          <w:rFonts w:ascii="Arial" w:hAnsi="Arial" w:cs="Arial"/>
          <w:sz w:val="21"/>
          <w:szCs w:val="21"/>
        </w:rPr>
        <w:t xml:space="preserve">kinderen </w:t>
      </w:r>
      <w:r w:rsidR="008F1EAC" w:rsidRPr="001E04DE">
        <w:rPr>
          <w:rFonts w:ascii="Arial" w:hAnsi="Arial" w:cs="Arial"/>
          <w:sz w:val="21"/>
          <w:szCs w:val="21"/>
        </w:rPr>
        <w:t>kunnen meedoen in onze samenleving</w:t>
      </w:r>
      <w:r w:rsidR="005F3BA9" w:rsidRPr="001E04DE">
        <w:rPr>
          <w:rFonts w:ascii="Arial" w:hAnsi="Arial" w:cs="Arial"/>
          <w:sz w:val="21"/>
          <w:szCs w:val="21"/>
        </w:rPr>
        <w:t>.</w:t>
      </w:r>
      <w:r w:rsidR="001E04DE">
        <w:rPr>
          <w:rFonts w:ascii="Arial" w:hAnsi="Arial" w:cs="Arial"/>
          <w:sz w:val="21"/>
          <w:szCs w:val="21"/>
        </w:rPr>
        <w:t xml:space="preserve"> </w:t>
      </w:r>
      <w:r w:rsidR="001E04DE" w:rsidRPr="001E04DE">
        <w:rPr>
          <w:rFonts w:ascii="Arial" w:hAnsi="Arial" w:cs="Arial"/>
          <w:sz w:val="21"/>
          <w:szCs w:val="21"/>
        </w:rPr>
        <w:t xml:space="preserve">Bijvoorbeeld door speeltuinen toegankelijk te maken voor hen. Door sporten als </w:t>
      </w:r>
      <w:proofErr w:type="spellStart"/>
      <w:r w:rsidR="001E04DE" w:rsidRPr="001E04DE">
        <w:rPr>
          <w:rFonts w:ascii="Arial" w:hAnsi="Arial" w:cs="Arial"/>
          <w:sz w:val="21"/>
          <w:szCs w:val="21"/>
        </w:rPr>
        <w:t>RaceRunning</w:t>
      </w:r>
      <w:proofErr w:type="spellEnd"/>
      <w:r w:rsidR="001E04DE" w:rsidRPr="001E04DE">
        <w:rPr>
          <w:rFonts w:ascii="Arial" w:hAnsi="Arial" w:cs="Arial"/>
          <w:sz w:val="21"/>
          <w:szCs w:val="21"/>
        </w:rPr>
        <w:t xml:space="preserve"> en Framevoetbal te introduceren op sportverenigingen. Of door Samen naar School klassen voor hen op te richten, op de gewone basisschool in de buurt. Zo zorg</w:t>
      </w:r>
      <w:r w:rsidR="001E04DE">
        <w:rPr>
          <w:rFonts w:ascii="Arial" w:hAnsi="Arial" w:cs="Arial"/>
          <w:sz w:val="21"/>
          <w:szCs w:val="21"/>
        </w:rPr>
        <w:t xml:space="preserve">t de stichting </w:t>
      </w:r>
      <w:r w:rsidR="001E04DE" w:rsidRPr="001E04DE">
        <w:rPr>
          <w:rFonts w:ascii="Arial" w:hAnsi="Arial" w:cs="Arial"/>
          <w:sz w:val="21"/>
          <w:szCs w:val="21"/>
        </w:rPr>
        <w:t>ervoor dat kinderen met en zonder handicap elkaar leren kennen. Dat ze samen kunnen spelen, sporten en leren – samen opgroeien.”</w:t>
      </w:r>
    </w:p>
    <w:p w14:paraId="677FBF82" w14:textId="77777777" w:rsidR="003866CF" w:rsidRPr="001E04DE" w:rsidRDefault="003866CF" w:rsidP="003866CF"/>
    <w:p w14:paraId="2AE2DDAE" w14:textId="5A105E7E" w:rsidR="003866CF" w:rsidRPr="001E04DE" w:rsidRDefault="0024634A" w:rsidP="003866CF">
      <w:r w:rsidRPr="001E04DE">
        <w:t>Wilt u volgend jaar ook collecter</w:t>
      </w:r>
      <w:r w:rsidR="0066643C" w:rsidRPr="001E04DE">
        <w:t xml:space="preserve">en, dan </w:t>
      </w:r>
      <w:r w:rsidR="007D1131" w:rsidRPr="001E04DE">
        <w:t xml:space="preserve">kunt u </w:t>
      </w:r>
      <w:r w:rsidR="0066643C" w:rsidRPr="001E04DE">
        <w:t>contact op</w:t>
      </w:r>
      <w:r w:rsidR="007D1131" w:rsidRPr="001E04DE">
        <w:t>nemen</w:t>
      </w:r>
      <w:r w:rsidR="0066643C" w:rsidRPr="001E04DE">
        <w:t xml:space="preserve"> met </w:t>
      </w:r>
      <w:r w:rsidR="0066643C" w:rsidRPr="001E04DE">
        <w:rPr>
          <w:b/>
        </w:rPr>
        <w:t>[</w:t>
      </w:r>
      <w:r w:rsidRPr="001E04DE">
        <w:rPr>
          <w:b/>
        </w:rPr>
        <w:t xml:space="preserve">naam </w:t>
      </w:r>
      <w:r w:rsidR="0066643C" w:rsidRPr="001E04DE">
        <w:rPr>
          <w:b/>
        </w:rPr>
        <w:t xml:space="preserve">en contactgegevens </w:t>
      </w:r>
      <w:r w:rsidRPr="001E04DE">
        <w:rPr>
          <w:b/>
        </w:rPr>
        <w:t>regio</w:t>
      </w:r>
      <w:r w:rsidR="0066643C" w:rsidRPr="001E04DE">
        <w:rPr>
          <w:b/>
        </w:rPr>
        <w:t>-</w:t>
      </w:r>
      <w:r w:rsidR="00D16CEF" w:rsidRPr="001E04DE">
        <w:rPr>
          <w:b/>
        </w:rPr>
        <w:t>coördinator</w:t>
      </w:r>
      <w:r w:rsidR="0066643C" w:rsidRPr="001E04DE">
        <w:rPr>
          <w:b/>
        </w:rPr>
        <w:t>]</w:t>
      </w:r>
      <w:r w:rsidR="0066643C" w:rsidRPr="001E04DE">
        <w:t xml:space="preserve">. </w:t>
      </w:r>
      <w:r w:rsidR="003866CF" w:rsidRPr="001E04DE">
        <w:t>Heeft u geen collectant aan de deur gehad</w:t>
      </w:r>
      <w:r w:rsidR="00E22CCD" w:rsidRPr="001E04DE">
        <w:t>,</w:t>
      </w:r>
      <w:r w:rsidR="003866CF" w:rsidRPr="001E04DE">
        <w:t xml:space="preserve"> maar wilt u toch nog een bijdrage overmaken? </w:t>
      </w:r>
      <w:r w:rsidR="005F3BA9" w:rsidRPr="001E04DE">
        <w:t xml:space="preserve">Dat kan door een SMS te sturen met de letters </w:t>
      </w:r>
      <w:r w:rsidR="00C32FED" w:rsidRPr="001E04DE">
        <w:t xml:space="preserve">VRIENDJES </w:t>
      </w:r>
      <w:r w:rsidR="005F3BA9" w:rsidRPr="001E04DE">
        <w:t>naar nummer 4333 (</w:t>
      </w:r>
      <w:r w:rsidR="001A71F3" w:rsidRPr="001E04DE">
        <w:t>eenmalige gift van</w:t>
      </w:r>
      <w:r w:rsidR="00292BB0" w:rsidRPr="001E04DE">
        <w:t xml:space="preserve"> </w:t>
      </w:r>
      <w:r w:rsidR="00E22CCD" w:rsidRPr="001E04DE">
        <w:t>3 euro</w:t>
      </w:r>
      <w:r w:rsidR="005F3BA9" w:rsidRPr="001E04DE">
        <w:t>) of met een online donatie via www.nsgk.nl.</w:t>
      </w:r>
    </w:p>
    <w:p w14:paraId="5C5F34ED" w14:textId="77777777" w:rsidR="003866CF" w:rsidRPr="001E04DE" w:rsidRDefault="003866CF" w:rsidP="003866CF"/>
    <w:p w14:paraId="4B7E4456" w14:textId="77777777" w:rsidR="003866CF" w:rsidRPr="001E04DE" w:rsidRDefault="003866CF" w:rsidP="0024634A">
      <w:pPr>
        <w:ind w:left="2832" w:firstLine="708"/>
      </w:pPr>
      <w:r w:rsidRPr="001E04DE">
        <w:t>///</w:t>
      </w:r>
    </w:p>
    <w:p w14:paraId="461061B9" w14:textId="77777777" w:rsidR="003866CF" w:rsidRPr="001E04DE" w:rsidRDefault="003866CF" w:rsidP="003866CF"/>
    <w:p w14:paraId="7D81BECF" w14:textId="77777777" w:rsidR="003866CF" w:rsidRPr="001E04DE" w:rsidRDefault="003866CF" w:rsidP="003866CF">
      <w:pPr>
        <w:rPr>
          <w:b/>
        </w:rPr>
      </w:pPr>
      <w:r w:rsidRPr="001E04DE">
        <w:rPr>
          <w:b/>
        </w:rPr>
        <w:t>Noot voor de redactie, niet voor publicatie</w:t>
      </w:r>
    </w:p>
    <w:p w14:paraId="5FC370AA" w14:textId="0351B192" w:rsidR="00B35B07" w:rsidRPr="001E04DE" w:rsidRDefault="00CA6501" w:rsidP="00B35B07">
      <w:hyperlink r:id="rId5" w:history="1">
        <w:r w:rsidR="00B35B07" w:rsidRPr="001E04DE">
          <w:rPr>
            <w:rStyle w:val="Hyperlink"/>
          </w:rPr>
          <w:t>Via de</w:t>
        </w:r>
        <w:r w:rsidR="00B35B07" w:rsidRPr="001E04DE">
          <w:rPr>
            <w:rStyle w:val="Hyperlink"/>
          </w:rPr>
          <w:t>z</w:t>
        </w:r>
        <w:r w:rsidR="00B35B07" w:rsidRPr="001E04DE">
          <w:rPr>
            <w:rStyle w:val="Hyperlink"/>
          </w:rPr>
          <w:t>e link</w:t>
        </w:r>
      </w:hyperlink>
      <w:r w:rsidR="00B35B07" w:rsidRPr="001E04DE">
        <w:t xml:space="preserve"> kunt u </w:t>
      </w:r>
      <w:r w:rsidR="00830EC8">
        <w:t>onderstaan</w:t>
      </w:r>
      <w:r w:rsidR="00B35B07" w:rsidRPr="001E04DE">
        <w:t xml:space="preserve">de collectefoto downloaden, die </w:t>
      </w:r>
      <w:proofErr w:type="spellStart"/>
      <w:r w:rsidR="00B35B07" w:rsidRPr="001E04DE">
        <w:t>rechtenvrij</w:t>
      </w:r>
      <w:proofErr w:type="spellEnd"/>
      <w:r w:rsidR="00B35B07" w:rsidRPr="001E04DE">
        <w:t xml:space="preserve"> mag worden geplaatst</w:t>
      </w:r>
      <w:r w:rsidR="00C32FED" w:rsidRPr="001E04DE">
        <w:t xml:space="preserve">. </w:t>
      </w:r>
    </w:p>
    <w:p w14:paraId="5880C99D" w14:textId="14DBAE16" w:rsidR="00B35B07" w:rsidRPr="001E04DE" w:rsidRDefault="00B35B07">
      <w:pPr>
        <w:rPr>
          <w:rFonts w:asciiTheme="minorHAnsi" w:hAnsiTheme="minorHAnsi" w:cstheme="minorHAnsi"/>
        </w:rPr>
      </w:pPr>
    </w:p>
    <w:p w14:paraId="31AE8EC9" w14:textId="0CF61672" w:rsidR="00B35B07" w:rsidRPr="001E04DE" w:rsidRDefault="00B35B07" w:rsidP="00B35B07">
      <w:r w:rsidRPr="001E04DE">
        <w:t xml:space="preserve">Voor meer informatie kunt u contact opnemen met Silvia Muije, woordvoerder </w:t>
      </w:r>
      <w:r w:rsidR="00C32FED" w:rsidRPr="001E04DE">
        <w:t>van het Gehandicapte Kind</w:t>
      </w:r>
      <w:r w:rsidRPr="001E04DE">
        <w:t xml:space="preserve"> via 020-6791200 / </w:t>
      </w:r>
      <w:r w:rsidRPr="001E04DE">
        <w:rPr>
          <w:color w:val="000000"/>
          <w:lang w:eastAsia="nl-NL"/>
        </w:rPr>
        <w:t xml:space="preserve">06-11564555 / </w:t>
      </w:r>
      <w:hyperlink r:id="rId6" w:history="1">
        <w:r w:rsidRPr="001E04DE">
          <w:rPr>
            <w:rStyle w:val="Hyperlink"/>
          </w:rPr>
          <w:t>smuije@nsgk.nl</w:t>
        </w:r>
      </w:hyperlink>
      <w:r w:rsidRPr="001E04DE">
        <w:t xml:space="preserve"> of kijk op </w:t>
      </w:r>
      <w:hyperlink r:id="rId7" w:history="1">
        <w:r w:rsidRPr="001E04DE">
          <w:rPr>
            <w:rStyle w:val="Hyperlink"/>
          </w:rPr>
          <w:t>www.nsgk.nl</w:t>
        </w:r>
      </w:hyperlink>
    </w:p>
    <w:p w14:paraId="5AED6E8F" w14:textId="77777777" w:rsidR="00B35B07" w:rsidRPr="001E04DE" w:rsidRDefault="00B35B07" w:rsidP="00B35B07">
      <w:pPr>
        <w:rPr>
          <w:color w:val="000080"/>
          <w:lang w:eastAsia="nl-NL"/>
        </w:rPr>
      </w:pPr>
    </w:p>
    <w:p w14:paraId="4AB2352B" w14:textId="6467DAC1" w:rsidR="00B35B07" w:rsidRPr="001E04DE" w:rsidRDefault="00CA6501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4CF815F" wp14:editId="4EC6272C">
            <wp:extent cx="2433483" cy="1622228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91" cy="162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B07" w:rsidRPr="001E04DE" w:rsidSect="0066643C">
      <w:pgSz w:w="11906" w:h="16838"/>
      <w:pgMar w:top="709" w:right="184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6CF"/>
    <w:rsid w:val="00001EF0"/>
    <w:rsid w:val="00003C35"/>
    <w:rsid w:val="00015F43"/>
    <w:rsid w:val="00016C0F"/>
    <w:rsid w:val="000322A5"/>
    <w:rsid w:val="00065104"/>
    <w:rsid w:val="000D319C"/>
    <w:rsid w:val="00122AB3"/>
    <w:rsid w:val="001326B8"/>
    <w:rsid w:val="00155D9C"/>
    <w:rsid w:val="001A71F3"/>
    <w:rsid w:val="001D0228"/>
    <w:rsid w:val="001E04DE"/>
    <w:rsid w:val="001E2AC5"/>
    <w:rsid w:val="00230C1E"/>
    <w:rsid w:val="002334CA"/>
    <w:rsid w:val="00236FE5"/>
    <w:rsid w:val="0024634A"/>
    <w:rsid w:val="00256F6C"/>
    <w:rsid w:val="00262832"/>
    <w:rsid w:val="0028068B"/>
    <w:rsid w:val="00292BB0"/>
    <w:rsid w:val="002A0C6E"/>
    <w:rsid w:val="002B5DDD"/>
    <w:rsid w:val="002D57C9"/>
    <w:rsid w:val="002E386C"/>
    <w:rsid w:val="002E5ACD"/>
    <w:rsid w:val="002E5CE2"/>
    <w:rsid w:val="003453D5"/>
    <w:rsid w:val="003866CF"/>
    <w:rsid w:val="003A01D9"/>
    <w:rsid w:val="003A2B3D"/>
    <w:rsid w:val="003D5886"/>
    <w:rsid w:val="003D5C0A"/>
    <w:rsid w:val="00405A5E"/>
    <w:rsid w:val="00430F2C"/>
    <w:rsid w:val="00442C0D"/>
    <w:rsid w:val="00452920"/>
    <w:rsid w:val="00472638"/>
    <w:rsid w:val="00482B98"/>
    <w:rsid w:val="004864F9"/>
    <w:rsid w:val="00487631"/>
    <w:rsid w:val="00492E69"/>
    <w:rsid w:val="004E7BA4"/>
    <w:rsid w:val="00505B7F"/>
    <w:rsid w:val="00511676"/>
    <w:rsid w:val="005566F6"/>
    <w:rsid w:val="005644D9"/>
    <w:rsid w:val="00565EDC"/>
    <w:rsid w:val="005741C7"/>
    <w:rsid w:val="005A7071"/>
    <w:rsid w:val="005D09B3"/>
    <w:rsid w:val="005D1AB6"/>
    <w:rsid w:val="005D22B9"/>
    <w:rsid w:val="005F3BA9"/>
    <w:rsid w:val="005F7DBE"/>
    <w:rsid w:val="00607605"/>
    <w:rsid w:val="00617155"/>
    <w:rsid w:val="00620CC0"/>
    <w:rsid w:val="0065333B"/>
    <w:rsid w:val="0066643C"/>
    <w:rsid w:val="00667933"/>
    <w:rsid w:val="006C48FB"/>
    <w:rsid w:val="006C7534"/>
    <w:rsid w:val="006E6016"/>
    <w:rsid w:val="006E7BDF"/>
    <w:rsid w:val="006F28CC"/>
    <w:rsid w:val="007262F5"/>
    <w:rsid w:val="00741917"/>
    <w:rsid w:val="007459DB"/>
    <w:rsid w:val="00753AF6"/>
    <w:rsid w:val="00773AA1"/>
    <w:rsid w:val="00785F07"/>
    <w:rsid w:val="007B53FF"/>
    <w:rsid w:val="007D1131"/>
    <w:rsid w:val="007E16A1"/>
    <w:rsid w:val="00802719"/>
    <w:rsid w:val="00815E6E"/>
    <w:rsid w:val="008225EE"/>
    <w:rsid w:val="00826E74"/>
    <w:rsid w:val="00830EC8"/>
    <w:rsid w:val="00830FBB"/>
    <w:rsid w:val="008328BB"/>
    <w:rsid w:val="008547CC"/>
    <w:rsid w:val="0086603B"/>
    <w:rsid w:val="008715B6"/>
    <w:rsid w:val="00877DD3"/>
    <w:rsid w:val="00886487"/>
    <w:rsid w:val="008F1EAC"/>
    <w:rsid w:val="008F2E7C"/>
    <w:rsid w:val="008F5D4E"/>
    <w:rsid w:val="0091172E"/>
    <w:rsid w:val="009147BE"/>
    <w:rsid w:val="00971379"/>
    <w:rsid w:val="009B04A8"/>
    <w:rsid w:val="009C3604"/>
    <w:rsid w:val="009C45CC"/>
    <w:rsid w:val="009C49C5"/>
    <w:rsid w:val="009D0E06"/>
    <w:rsid w:val="009F5B83"/>
    <w:rsid w:val="00A16DA3"/>
    <w:rsid w:val="00A329AE"/>
    <w:rsid w:val="00A37976"/>
    <w:rsid w:val="00A4169B"/>
    <w:rsid w:val="00A517D6"/>
    <w:rsid w:val="00A569F9"/>
    <w:rsid w:val="00A74705"/>
    <w:rsid w:val="00A90CFC"/>
    <w:rsid w:val="00A9134C"/>
    <w:rsid w:val="00AA0345"/>
    <w:rsid w:val="00AD54F5"/>
    <w:rsid w:val="00AF4A85"/>
    <w:rsid w:val="00AF4D45"/>
    <w:rsid w:val="00AF596B"/>
    <w:rsid w:val="00B0621A"/>
    <w:rsid w:val="00B2752E"/>
    <w:rsid w:val="00B34F3E"/>
    <w:rsid w:val="00B35B07"/>
    <w:rsid w:val="00B431F5"/>
    <w:rsid w:val="00B6359F"/>
    <w:rsid w:val="00B86147"/>
    <w:rsid w:val="00B96C31"/>
    <w:rsid w:val="00BB6100"/>
    <w:rsid w:val="00BD4320"/>
    <w:rsid w:val="00BE181B"/>
    <w:rsid w:val="00C0149E"/>
    <w:rsid w:val="00C0257B"/>
    <w:rsid w:val="00C32FED"/>
    <w:rsid w:val="00C3504A"/>
    <w:rsid w:val="00C42C51"/>
    <w:rsid w:val="00C4428A"/>
    <w:rsid w:val="00C63260"/>
    <w:rsid w:val="00CA63BC"/>
    <w:rsid w:val="00CA6501"/>
    <w:rsid w:val="00CB7438"/>
    <w:rsid w:val="00CC3D77"/>
    <w:rsid w:val="00CD295B"/>
    <w:rsid w:val="00CD3D69"/>
    <w:rsid w:val="00CD41AB"/>
    <w:rsid w:val="00CD60E5"/>
    <w:rsid w:val="00CF7C26"/>
    <w:rsid w:val="00D16CEF"/>
    <w:rsid w:val="00D24154"/>
    <w:rsid w:val="00D366F8"/>
    <w:rsid w:val="00D55846"/>
    <w:rsid w:val="00D67DA8"/>
    <w:rsid w:val="00D92032"/>
    <w:rsid w:val="00DD2FEC"/>
    <w:rsid w:val="00DD3723"/>
    <w:rsid w:val="00DD568A"/>
    <w:rsid w:val="00DE03D4"/>
    <w:rsid w:val="00DE2F2E"/>
    <w:rsid w:val="00DE4055"/>
    <w:rsid w:val="00E22CCD"/>
    <w:rsid w:val="00E66429"/>
    <w:rsid w:val="00E831D7"/>
    <w:rsid w:val="00E906FB"/>
    <w:rsid w:val="00ED7C24"/>
    <w:rsid w:val="00EF1975"/>
    <w:rsid w:val="00F00391"/>
    <w:rsid w:val="00F320F3"/>
    <w:rsid w:val="00F37CC9"/>
    <w:rsid w:val="00F42B53"/>
    <w:rsid w:val="00F42D83"/>
    <w:rsid w:val="00F45216"/>
    <w:rsid w:val="00F54987"/>
    <w:rsid w:val="00F803F1"/>
    <w:rsid w:val="00F875C1"/>
    <w:rsid w:val="00FB26BA"/>
    <w:rsid w:val="00FC1AB1"/>
    <w:rsid w:val="00FE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6DC617"/>
  <w15:docId w15:val="{07A41E0B-999D-402E-84B2-9357CBDA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1"/>
        <w:szCs w:val="21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866C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66C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66CF"/>
    <w:rPr>
      <w:rFonts w:ascii="Tahoma" w:hAnsi="Tahoma" w:cs="Tahoma"/>
      <w:sz w:val="16"/>
      <w:szCs w:val="16"/>
    </w:rPr>
  </w:style>
  <w:style w:type="paragraph" w:styleId="Plattetekst">
    <w:name w:val="Body Text"/>
    <w:basedOn w:val="Standaard"/>
    <w:link w:val="PlattetekstChar"/>
    <w:rsid w:val="007D1131"/>
    <w:rPr>
      <w:rFonts w:ascii="Verdana" w:eastAsia="Times New Roman" w:hAnsi="Verdana" w:cs="Times New Roman"/>
      <w:sz w:val="22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7D1131"/>
    <w:rPr>
      <w:rFonts w:ascii="Verdana" w:eastAsia="Times New Roman" w:hAnsi="Verdana" w:cs="Times New Roman"/>
      <w:sz w:val="22"/>
      <w:szCs w:val="24"/>
      <w:lang w:eastAsia="nl-NL"/>
    </w:rPr>
  </w:style>
  <w:style w:type="character" w:styleId="Hyperlink">
    <w:name w:val="Hyperlink"/>
    <w:rsid w:val="00B35B07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5B0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30E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nsgk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uije@nsgk.nl" TargetMode="External"/><Relationship Id="rId5" Type="http://schemas.openxmlformats.org/officeDocument/2006/relationships/hyperlink" Target="https://d1l066c6yi5btx.cloudfront.net/nsgk/docs/b6820a07-af43-4a2b-8a68-a187b37b7e1c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4074BD0E</Template>
  <TotalTime>22</TotalTime>
  <Pages>1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Eshgro Cloud Services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Anniek Brummel</dc:creator>
  <cp:lastModifiedBy>Silvia Muije</cp:lastModifiedBy>
  <cp:revision>12</cp:revision>
  <cp:lastPrinted>2011-12-02T08:59:00Z</cp:lastPrinted>
  <dcterms:created xsi:type="dcterms:W3CDTF">2018-06-12T15:39:00Z</dcterms:created>
  <dcterms:modified xsi:type="dcterms:W3CDTF">2019-09-13T08:06:00Z</dcterms:modified>
</cp:coreProperties>
</file>